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366F1" w14:textId="714345CB" w:rsidR="007A32B6" w:rsidRDefault="006A7548">
      <w:r>
        <w:t>Stortplaats en transportbedrijf</w:t>
      </w:r>
    </w:p>
    <w:p w14:paraId="3CD963A0" w14:textId="58C90A7D" w:rsidR="006A7548" w:rsidRDefault="006A7548">
      <w:r>
        <w:t>Het asbesthoudende afval, dat bij de volgens deze Voorschriften uitgevoerde werkzaamheden is vrijgekomen, zal naar onderstaande daarvoor aangewezen stortplaats worden afgevoerd.</w:t>
      </w:r>
    </w:p>
    <w:p w14:paraId="33A43082" w14:textId="7F9032B5" w:rsidR="006A7548" w:rsidRPr="006A7548" w:rsidRDefault="006A7548">
      <w:pPr>
        <w:rPr>
          <w:u w:val="single"/>
        </w:rPr>
      </w:pPr>
      <w:r w:rsidRPr="006A7548">
        <w:rPr>
          <w:u w:val="single"/>
        </w:rPr>
        <w:t>Provinciale stortplaats</w:t>
      </w:r>
    </w:p>
    <w:p w14:paraId="59F63C2B" w14:textId="368563BB" w:rsidR="006A7548" w:rsidRDefault="006A7548">
      <w:r>
        <w:t>Naamsaanduiding</w:t>
      </w:r>
      <w:r>
        <w:tab/>
        <w:t>:</w:t>
      </w:r>
      <w:sdt>
        <w:sdtPr>
          <w:id w:val="-1714727235"/>
          <w:placeholder>
            <w:docPart w:val="DefaultPlaceholder_-1854013440"/>
          </w:placeholder>
        </w:sdtPr>
        <w:sdtEndPr/>
        <w:sdtContent>
          <w:sdt>
            <w:sdtPr>
              <w:id w:val="-1617902780"/>
              <w:placeholder>
                <w:docPart w:val="DefaultPlaceholder_-1854013440"/>
              </w:placeholder>
              <w:showingPlcHdr/>
            </w:sdtPr>
            <w:sdtEndPr/>
            <w:sdtContent>
              <w:r w:rsidRPr="00687E80">
                <w:rPr>
                  <w:rStyle w:val="Tekstvantijdelijkeaanduiding"/>
                </w:rPr>
                <w:t>Klik of tik om tekst in te voeren.</w:t>
              </w:r>
            </w:sdtContent>
          </w:sdt>
        </w:sdtContent>
      </w:sdt>
    </w:p>
    <w:p w14:paraId="2FE0E856" w14:textId="48CF12B0" w:rsidR="006A7548" w:rsidRDefault="006A7548">
      <w:r>
        <w:t>Adres</w:t>
      </w:r>
      <w:r>
        <w:tab/>
      </w:r>
      <w:r>
        <w:tab/>
      </w:r>
      <w:r>
        <w:tab/>
        <w:t>:</w:t>
      </w:r>
      <w:sdt>
        <w:sdtPr>
          <w:id w:val="-226381178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716CB920" w14:textId="761E0B0C" w:rsidR="006A7548" w:rsidRDefault="006A7548">
      <w:r>
        <w:t>Plaatsnaam</w:t>
      </w:r>
      <w:r>
        <w:tab/>
      </w:r>
      <w:r>
        <w:tab/>
        <w:t>:</w:t>
      </w:r>
      <w:sdt>
        <w:sdtPr>
          <w:id w:val="-1386562905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09F91D73" w14:textId="19B55C49" w:rsidR="006A7548" w:rsidRDefault="006A7548">
      <w:r>
        <w:t>Telefoonnr.</w:t>
      </w:r>
      <w:r>
        <w:tab/>
      </w:r>
      <w:r>
        <w:tab/>
        <w:t>:</w:t>
      </w:r>
      <w:sdt>
        <w:sdtPr>
          <w:id w:val="-724527805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5DA211CB" w14:textId="49D75553" w:rsidR="006A7548" w:rsidRDefault="006A7548">
      <w:r>
        <w:t>Het transport zal worden verzorgd door onderstaand daartoe bevoegd transportbedrijf.</w:t>
      </w:r>
    </w:p>
    <w:p w14:paraId="64F13495" w14:textId="17D1EFE0" w:rsidR="006A7548" w:rsidRPr="006A7548" w:rsidRDefault="006A7548">
      <w:pPr>
        <w:rPr>
          <w:u w:val="single"/>
        </w:rPr>
      </w:pPr>
      <w:r w:rsidRPr="006A7548">
        <w:rPr>
          <w:u w:val="single"/>
        </w:rPr>
        <w:t>Transportbedrijf</w:t>
      </w:r>
    </w:p>
    <w:p w14:paraId="6BEC2184" w14:textId="069B16DD" w:rsidR="006A7548" w:rsidRDefault="006A7548">
      <w:r>
        <w:t>Naam</w:t>
      </w:r>
      <w:r>
        <w:tab/>
      </w:r>
      <w:r>
        <w:tab/>
      </w:r>
      <w:r>
        <w:tab/>
        <w:t>:</w:t>
      </w:r>
      <w:sdt>
        <w:sdtPr>
          <w:id w:val="2122265933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0E29DB7C" w14:textId="27CCB669" w:rsidR="006A7548" w:rsidRDefault="006A7548">
      <w:r>
        <w:t>Adres</w:t>
      </w:r>
      <w:r>
        <w:tab/>
      </w:r>
      <w:r>
        <w:tab/>
      </w:r>
      <w:r>
        <w:tab/>
        <w:t>:</w:t>
      </w:r>
      <w:sdt>
        <w:sdtPr>
          <w:id w:val="-1925640431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5E1F4A46" w14:textId="68213CF1" w:rsidR="006A7548" w:rsidRDefault="006A7548">
      <w:r>
        <w:t>Plaatsnaam</w:t>
      </w:r>
      <w:r>
        <w:tab/>
      </w:r>
      <w:r>
        <w:tab/>
        <w:t>:</w:t>
      </w:r>
      <w:sdt>
        <w:sdtPr>
          <w:id w:val="-732628363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433712B9" w14:textId="3184ECAC" w:rsidR="006A7548" w:rsidRDefault="006A7548">
      <w:r>
        <w:t>Telefoonnr.</w:t>
      </w:r>
      <w:r>
        <w:tab/>
      </w:r>
      <w:r>
        <w:tab/>
        <w:t>:</w:t>
      </w:r>
      <w:sdt>
        <w:sdtPr>
          <w:id w:val="1433778164"/>
          <w:placeholder>
            <w:docPart w:val="DefaultPlaceholder_-1854013440"/>
          </w:placeholder>
          <w:showingPlcHdr/>
        </w:sdtPr>
        <w:sdtEndPr/>
        <w:sdtContent>
          <w:r w:rsidRPr="00687E80">
            <w:rPr>
              <w:rStyle w:val="Tekstvantijdelijkeaanduiding"/>
            </w:rPr>
            <w:t>Klik of tik om tekst in te voeren.</w:t>
          </w:r>
        </w:sdtContent>
      </w:sdt>
    </w:p>
    <w:p w14:paraId="679E3E0E" w14:textId="71A8E8B2" w:rsidR="006A7548" w:rsidRDefault="006A7548">
      <w:pPr>
        <w:rPr>
          <w:u w:val="single"/>
        </w:rPr>
      </w:pPr>
      <w:r w:rsidRPr="006A7548">
        <w:rPr>
          <w:u w:val="single"/>
        </w:rPr>
        <w:t>Transportdatum</w:t>
      </w:r>
    </w:p>
    <w:sdt>
      <w:sdtPr>
        <w:rPr>
          <w:u w:val="single"/>
        </w:rPr>
        <w:id w:val="-1792361191"/>
        <w:placeholder>
          <w:docPart w:val="DefaultPlaceholder_-1854013440"/>
        </w:placeholder>
      </w:sdtPr>
      <w:sdtEndPr/>
      <w:sdtContent>
        <w:sdt>
          <w:sdtPr>
            <w:rPr>
              <w:u w:val="single"/>
            </w:rPr>
            <w:id w:val="-805320945"/>
            <w:placeholder>
              <w:docPart w:val="DefaultPlaceholder_-1854013437"/>
            </w:placeholder>
            <w:showingPlcHdr/>
            <w:date>
              <w:dateFormat w:val="d-M-yyyy"/>
              <w:lid w:val="nl-NL"/>
              <w:storeMappedDataAs w:val="dateTime"/>
              <w:calendar w:val="gregorian"/>
            </w:date>
          </w:sdtPr>
          <w:sdtEndPr/>
          <w:sdtContent>
            <w:p w14:paraId="77F3DF6F" w14:textId="6336EEA4" w:rsidR="006A7548" w:rsidRPr="006A7548" w:rsidRDefault="006A7548">
              <w:pPr>
                <w:rPr>
                  <w:u w:val="single"/>
                </w:rPr>
              </w:pPr>
              <w:r w:rsidRPr="00687E80">
                <w:rPr>
                  <w:rStyle w:val="Tekstvantijdelijkeaanduiding"/>
                </w:rPr>
                <w:t>Klik of tik om een datum in te voeren.</w:t>
              </w:r>
            </w:p>
          </w:sdtContent>
        </w:sdt>
      </w:sdtContent>
    </w:sdt>
    <w:sdt>
      <w:sdtPr>
        <w:id w:val="1976166740"/>
        <w:placeholder>
          <w:docPart w:val="DefaultPlaceholder_-1854013440"/>
        </w:placeholder>
        <w:showingPlcHdr/>
      </w:sdtPr>
      <w:sdtEndPr/>
      <w:sdtContent>
        <w:p w14:paraId="4DC468DC" w14:textId="535F2EEE" w:rsidR="006A7548" w:rsidRDefault="006A7548">
          <w:r w:rsidRPr="00687E80">
            <w:rPr>
              <w:rStyle w:val="Tekstvantijdelijkeaanduiding"/>
            </w:rPr>
            <w:t>Klik of tik om tekst in te voeren.</w:t>
          </w:r>
        </w:p>
      </w:sdtContent>
    </w:sdt>
    <w:sectPr w:rsidR="006A7548" w:rsidSect="006A7548">
      <w:pgSz w:w="8391" w:h="11906" w:code="1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gYMFOuHPVul/YgkSuqhCLJWM0HMGzIcqYwTYKx382qMRt44WAbyznfBWLAMCYBSwfBBprnQGqsECWUjD71GNyw==" w:salt="Vba6guZRDDxlRAEPwM7iD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6B9"/>
    <w:rsid w:val="0025669D"/>
    <w:rsid w:val="002A4991"/>
    <w:rsid w:val="00315E62"/>
    <w:rsid w:val="00451B5E"/>
    <w:rsid w:val="006A7548"/>
    <w:rsid w:val="00A256B9"/>
    <w:rsid w:val="00A46648"/>
    <w:rsid w:val="00A61CE8"/>
    <w:rsid w:val="00DB2E79"/>
    <w:rsid w:val="00E914D7"/>
    <w:rsid w:val="00FC4988"/>
    <w:rsid w:val="00FE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9498"/>
  <w15:chartTrackingRefBased/>
  <w15:docId w15:val="{41514FCE-397D-4046-90C7-7DB00275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8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A754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E7007CA-C186-41B8-9B76-02B08B5893BD}"/>
      </w:docPartPr>
      <w:docPartBody>
        <w:p w:rsidR="005C5F7F" w:rsidRDefault="0022453F">
          <w:r w:rsidRPr="00687E8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efaultPlaceholder_-18540134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663E06C-0C2D-485B-A94F-5919E17E8E55}"/>
      </w:docPartPr>
      <w:docPartBody>
        <w:p w:rsidR="005C5F7F" w:rsidRDefault="0022453F">
          <w:r w:rsidRPr="00687E80">
            <w:rPr>
              <w:rStyle w:val="Tekstvantijdelijkeaanduiding"/>
            </w:rPr>
            <w:t>Klik of tik om een datum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3F"/>
    <w:rsid w:val="0022453F"/>
    <w:rsid w:val="005C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2453F"/>
    <w:rPr>
      <w:rFonts w:cs="Times New Roman"/>
      <w:sz w:val="3276"/>
      <w:szCs w:val="327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2453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transportformulier beveiligd horende bij ac-werkplan</Template>
  <TotalTime>1</TotalTime>
  <Pages>1</Pages>
  <Words>127</Words>
  <Characters>699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de Rijck</dc:creator>
  <cp:keywords/>
  <dc:description/>
  <cp:lastModifiedBy>Dennis Smeets</cp:lastModifiedBy>
  <cp:revision>2</cp:revision>
  <dcterms:created xsi:type="dcterms:W3CDTF">2022-02-17T12:36:00Z</dcterms:created>
  <dcterms:modified xsi:type="dcterms:W3CDTF">2022-02-17T12:36:00Z</dcterms:modified>
</cp:coreProperties>
</file>