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1C435" w14:textId="77777777" w:rsidR="009D46A4" w:rsidRPr="00AB54DD" w:rsidRDefault="009D46A4">
      <w:pPr>
        <w:rPr>
          <w:b/>
          <w:bCs/>
          <w:sz w:val="16"/>
          <w:szCs w:val="16"/>
        </w:rPr>
      </w:pPr>
      <w:r w:rsidRPr="00AB54DD">
        <w:rPr>
          <w:b/>
          <w:bCs/>
          <w:sz w:val="16"/>
          <w:szCs w:val="16"/>
        </w:rPr>
        <w:t xml:space="preserve">Gegevens opdrachtgever </w:t>
      </w:r>
      <w:permStart w:id="1296047277" w:edGrp="everyone"/>
      <w:permEnd w:id="1296047277"/>
      <w:r w:rsidRPr="00AB54DD">
        <w:rPr>
          <w:b/>
          <w:bCs/>
          <w:sz w:val="16"/>
          <w:szCs w:val="16"/>
        </w:rPr>
        <w:t>en uitvoerend bedrijf</w:t>
      </w:r>
    </w:p>
    <w:p w14:paraId="5F9126CE" w14:textId="77777777" w:rsidR="007A32B6" w:rsidRPr="00AB54DD" w:rsidRDefault="00B556D4">
      <w:pPr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Opdrachtgever</w:t>
      </w:r>
    </w:p>
    <w:p w14:paraId="5E8A88EC" w14:textId="44FBEBB0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Naam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1992742806"/>
          <w:placeholder>
            <w:docPart w:val="4478FDDB1A81458EB820F0A379394E25"/>
          </w:placeholder>
          <w:showingPlcHdr/>
        </w:sdtPr>
        <w:sdtEndPr/>
        <w:sdtContent>
          <w:r w:rsidR="004F6DCF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03B3A8A5" w14:textId="77777777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Adres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765156001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1E596C6E" w14:textId="77777777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Telefoon</w:t>
      </w:r>
      <w:r w:rsidR="009D46A4" w:rsidRPr="00AB54DD">
        <w:rPr>
          <w:sz w:val="16"/>
          <w:szCs w:val="16"/>
        </w:rPr>
        <w:t>nr.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56089853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67A16B0F" w14:textId="77777777" w:rsidR="00B556D4" w:rsidRPr="00AB54DD" w:rsidRDefault="00B556D4">
      <w:pPr>
        <w:rPr>
          <w:sz w:val="16"/>
          <w:szCs w:val="16"/>
        </w:rPr>
      </w:pPr>
      <w:r w:rsidRPr="00AB54DD">
        <w:rPr>
          <w:sz w:val="16"/>
          <w:szCs w:val="16"/>
        </w:rPr>
        <w:t>Naam toezichthouder</w:t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540559896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36951A02" w14:textId="77777777" w:rsidR="00B556D4" w:rsidRPr="00AB54DD" w:rsidRDefault="00B556D4">
      <w:pPr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Uitvoerend bedrijf</w:t>
      </w:r>
    </w:p>
    <w:p w14:paraId="1113865C" w14:textId="77777777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Naam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1576504403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351643C6" w14:textId="77777777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Adres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1665696252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3232E04B" w14:textId="77777777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Telefoon</w:t>
      </w:r>
      <w:r w:rsidR="009D46A4" w:rsidRPr="00AB54DD">
        <w:rPr>
          <w:sz w:val="16"/>
          <w:szCs w:val="16"/>
        </w:rPr>
        <w:t>nr.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716904062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64D35D28" w14:textId="77777777" w:rsidR="00B556D4" w:rsidRPr="00AB54DD" w:rsidRDefault="00B556D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Naam contactpersoon</w:t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1983031595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1BA9C56A" w14:textId="77777777" w:rsidR="00B556D4" w:rsidRPr="00AB54DD" w:rsidRDefault="00B556D4">
      <w:pPr>
        <w:rPr>
          <w:sz w:val="16"/>
          <w:szCs w:val="16"/>
        </w:rPr>
      </w:pPr>
      <w:r w:rsidRPr="00AB54DD">
        <w:rPr>
          <w:sz w:val="16"/>
          <w:szCs w:val="16"/>
        </w:rPr>
        <w:t>Telefoon</w:t>
      </w:r>
      <w:r w:rsidR="009D46A4" w:rsidRPr="00AB54DD">
        <w:rPr>
          <w:sz w:val="16"/>
          <w:szCs w:val="16"/>
        </w:rPr>
        <w:t>nr.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411783255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5B072CFA" w14:textId="77777777" w:rsidR="009D46A4" w:rsidRPr="00AB54DD" w:rsidRDefault="009D46A4">
      <w:pPr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Eerst verantwoordelijke op het werk (uitvoerend bedrijf)</w:t>
      </w:r>
    </w:p>
    <w:p w14:paraId="3D5558E0" w14:textId="77777777" w:rsidR="009D46A4" w:rsidRPr="00AB54DD" w:rsidRDefault="009D46A4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Naam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675853396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0E3F4BFD" w14:textId="77777777" w:rsidR="009D46A4" w:rsidRPr="00AB54DD" w:rsidRDefault="009D46A4">
      <w:pPr>
        <w:rPr>
          <w:sz w:val="16"/>
          <w:szCs w:val="16"/>
        </w:rPr>
      </w:pPr>
      <w:r w:rsidRPr="00AB54DD">
        <w:rPr>
          <w:sz w:val="16"/>
          <w:szCs w:val="16"/>
        </w:rPr>
        <w:t>Telefoonnr.</w:t>
      </w:r>
      <w:r w:rsidR="00AB1C77" w:rsidRPr="00AB54DD">
        <w:rPr>
          <w:sz w:val="16"/>
          <w:szCs w:val="16"/>
        </w:rPr>
        <w:tab/>
      </w:r>
      <w:r w:rsidR="00AB1C77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1248255020"/>
          <w:placeholder>
            <w:docPart w:val="4478FDDB1A81458EB820F0A379394E25"/>
          </w:placeholder>
        </w:sdtPr>
        <w:sdtEndPr/>
        <w:sdtContent>
          <w:sdt>
            <w:sdtPr>
              <w:rPr>
                <w:sz w:val="16"/>
                <w:szCs w:val="16"/>
              </w:rPr>
              <w:id w:val="678398739"/>
              <w:placeholder>
                <w:docPart w:val="4478FDDB1A81458EB820F0A379394E25"/>
              </w:placeholder>
            </w:sdtPr>
            <w:sdtEndPr/>
            <w:sdtContent>
              <w:sdt>
                <w:sdtPr>
                  <w:rPr>
                    <w:sz w:val="16"/>
                    <w:szCs w:val="16"/>
                  </w:rPr>
                  <w:id w:val="-1827434493"/>
                  <w:placeholder>
                    <w:docPart w:val="4478FDDB1A81458EB820F0A379394E25"/>
                  </w:placeholder>
                  <w:showingPlcHdr/>
                </w:sdtPr>
                <w:sdtEndPr/>
                <w:sdtContent>
                  <w:r w:rsidR="009A1715" w:rsidRPr="00AB54DD">
                    <w:rPr>
                      <w:rStyle w:val="Tekstvantijdelijkeaanduiding"/>
                      <w:sz w:val="16"/>
                      <w:szCs w:val="16"/>
                    </w:rPr>
                    <w:t>Klik of tik om tekst in te voeren.</w:t>
                  </w:r>
                </w:sdtContent>
              </w:sdt>
            </w:sdtContent>
          </w:sdt>
        </w:sdtContent>
      </w:sdt>
    </w:p>
    <w:p w14:paraId="2D52EEBF" w14:textId="77777777" w:rsidR="009D46A4" w:rsidRPr="00AB54DD" w:rsidRDefault="009D46A4">
      <w:pPr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Namen betrokken werknemers en personen</w:t>
      </w:r>
    </w:p>
    <w:sdt>
      <w:sdtPr>
        <w:rPr>
          <w:sz w:val="16"/>
          <w:szCs w:val="16"/>
        </w:rPr>
        <w:id w:val="-2022687431"/>
        <w:placeholder>
          <w:docPart w:val="4478FDDB1A81458EB820F0A379394E25"/>
        </w:placeholder>
        <w:showingPlcHdr/>
      </w:sdtPr>
      <w:sdtEndPr/>
      <w:sdtContent>
        <w:p w14:paraId="619DD3F3" w14:textId="77777777" w:rsidR="009D46A4" w:rsidRPr="00AB54DD" w:rsidRDefault="009A1715">
          <w:pPr>
            <w:rPr>
              <w:sz w:val="16"/>
              <w:szCs w:val="16"/>
            </w:rPr>
          </w:pPr>
          <w:r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p>
      </w:sdtContent>
    </w:sdt>
    <w:p w14:paraId="7ED904D0" w14:textId="77777777" w:rsidR="00AB54DD" w:rsidRDefault="00AB54DD">
      <w:pPr>
        <w:rPr>
          <w:b/>
          <w:bCs/>
          <w:sz w:val="16"/>
          <w:szCs w:val="16"/>
        </w:rPr>
      </w:pPr>
    </w:p>
    <w:p w14:paraId="669AA336" w14:textId="77777777" w:rsidR="00AB54DD" w:rsidRDefault="00AB54DD">
      <w:pPr>
        <w:rPr>
          <w:b/>
          <w:bCs/>
          <w:sz w:val="16"/>
          <w:szCs w:val="16"/>
        </w:rPr>
      </w:pPr>
    </w:p>
    <w:p w14:paraId="55742E00" w14:textId="77777777" w:rsidR="009D46A4" w:rsidRPr="00AB54DD" w:rsidRDefault="009D46A4">
      <w:pPr>
        <w:rPr>
          <w:b/>
          <w:bCs/>
          <w:sz w:val="16"/>
          <w:szCs w:val="16"/>
        </w:rPr>
      </w:pPr>
      <w:r w:rsidRPr="00AB54DD">
        <w:rPr>
          <w:b/>
          <w:bCs/>
          <w:sz w:val="16"/>
          <w:szCs w:val="16"/>
        </w:rPr>
        <w:t>Aard van de werkzaamheden</w:t>
      </w:r>
    </w:p>
    <w:p w14:paraId="6515989B" w14:textId="77777777" w:rsidR="009D46A4" w:rsidRPr="00AB54DD" w:rsidRDefault="009D46A4" w:rsidP="00AB54DD">
      <w:pPr>
        <w:spacing w:after="0"/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De werkzaamheden bestaan uit het</w:t>
      </w:r>
    </w:p>
    <w:p w14:paraId="088C4DA6" w14:textId="77777777" w:rsidR="009D46A4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549812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1C77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AB1C77" w:rsidRPr="00AB54DD">
        <w:rPr>
          <w:sz w:val="16"/>
          <w:szCs w:val="16"/>
        </w:rPr>
        <w:t>v</w:t>
      </w:r>
      <w:r w:rsidR="009D46A4" w:rsidRPr="00AB54DD">
        <w:rPr>
          <w:sz w:val="16"/>
          <w:szCs w:val="16"/>
        </w:rPr>
        <w:t>erwijderen en afvoeren van AC-buizen en/of</w:t>
      </w:r>
    </w:p>
    <w:p w14:paraId="098B9CE5" w14:textId="77777777" w:rsidR="009D46A4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-2016061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1C77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AB1C77" w:rsidRPr="00AB54DD">
        <w:rPr>
          <w:sz w:val="16"/>
          <w:szCs w:val="16"/>
        </w:rPr>
        <w:t>m</w:t>
      </w:r>
      <w:r w:rsidR="009D46A4" w:rsidRPr="00AB54DD">
        <w:rPr>
          <w:sz w:val="16"/>
          <w:szCs w:val="16"/>
        </w:rPr>
        <w:t>aken van aansluitingen op AC buizen en/of</w:t>
      </w:r>
    </w:p>
    <w:p w14:paraId="4C0EAA86" w14:textId="77777777" w:rsidR="009D46A4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-2057227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1C77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AB1C77" w:rsidRPr="00AB54DD">
        <w:rPr>
          <w:sz w:val="16"/>
          <w:szCs w:val="16"/>
        </w:rPr>
        <w:t>h</w:t>
      </w:r>
      <w:r w:rsidR="009D46A4" w:rsidRPr="00AB54DD">
        <w:rPr>
          <w:sz w:val="16"/>
          <w:szCs w:val="16"/>
        </w:rPr>
        <w:t>erstellen van lekkages in AC-buizen</w:t>
      </w:r>
    </w:p>
    <w:p w14:paraId="69B0AC65" w14:textId="77777777" w:rsidR="00973B35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1041402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3B35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verwijderen mantelbuizen (t.b.v.gas of drinkwater)</w:t>
      </w:r>
    </w:p>
    <w:p w14:paraId="39D2971A" w14:textId="77777777" w:rsidR="009D46A4" w:rsidRPr="00AB54DD" w:rsidRDefault="00126379">
      <w:pPr>
        <w:rPr>
          <w:sz w:val="16"/>
          <w:szCs w:val="16"/>
        </w:rPr>
      </w:pPr>
      <w:r w:rsidRPr="00AB54DD">
        <w:rPr>
          <w:rFonts w:eastAsia="MS Gothic"/>
          <w:sz w:val="16"/>
          <w:szCs w:val="16"/>
        </w:rPr>
        <w:t xml:space="preserve">in </w:t>
      </w:r>
      <w:r w:rsidR="009D46A4" w:rsidRPr="00AB54DD">
        <w:rPr>
          <w:sz w:val="16"/>
          <w:szCs w:val="16"/>
        </w:rPr>
        <w:t xml:space="preserve">een bestaand openbaar leidingnet voor transport, distributie of inzameling van </w:t>
      </w:r>
      <w:sdt>
        <w:sdtPr>
          <w:rPr>
            <w:sz w:val="16"/>
            <w:szCs w:val="16"/>
          </w:rPr>
          <w:id w:val="1974482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3B35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9D46A4" w:rsidRPr="00AB54DD">
        <w:rPr>
          <w:sz w:val="16"/>
          <w:szCs w:val="16"/>
        </w:rPr>
        <w:t xml:space="preserve">drinkwater </w:t>
      </w:r>
      <w:r w:rsidR="00B126E4" w:rsidRPr="00AB54DD">
        <w:rPr>
          <w:sz w:val="16"/>
          <w:szCs w:val="16"/>
        </w:rPr>
        <w:t>en/</w:t>
      </w:r>
      <w:r w:rsidR="009D46A4" w:rsidRPr="00AB54DD">
        <w:rPr>
          <w:sz w:val="16"/>
          <w:szCs w:val="16"/>
        </w:rPr>
        <w:t xml:space="preserve">of </w:t>
      </w:r>
      <w:sdt>
        <w:sdtPr>
          <w:rPr>
            <w:sz w:val="16"/>
            <w:szCs w:val="16"/>
          </w:rPr>
          <w:id w:val="2046251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26E4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9D46A4" w:rsidRPr="00AB54DD">
        <w:rPr>
          <w:sz w:val="16"/>
          <w:szCs w:val="16"/>
        </w:rPr>
        <w:t>gas</w:t>
      </w:r>
    </w:p>
    <w:p w14:paraId="5EFB9650" w14:textId="77777777" w:rsidR="00126379" w:rsidRPr="00AB54DD" w:rsidRDefault="00126379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Te verwijderen lengte in meters</w:t>
      </w:r>
      <w:r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1553959204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74C25B0B" w14:textId="77777777" w:rsidR="00126379" w:rsidRPr="00AB54DD" w:rsidRDefault="00126379">
      <w:pPr>
        <w:rPr>
          <w:sz w:val="16"/>
          <w:szCs w:val="16"/>
        </w:rPr>
      </w:pPr>
      <w:r w:rsidRPr="00AB54DD">
        <w:rPr>
          <w:sz w:val="16"/>
          <w:szCs w:val="16"/>
        </w:rPr>
        <w:t>Diameter van de buizen in millimeters</w:t>
      </w:r>
      <w:r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775020094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5F2BA8FC" w14:textId="77777777" w:rsidR="00AB54DD" w:rsidRDefault="00AB54DD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br w:type="page"/>
      </w:r>
    </w:p>
    <w:p w14:paraId="28FEAC48" w14:textId="77777777" w:rsidR="00126379" w:rsidRPr="00AB54DD" w:rsidRDefault="00126379" w:rsidP="00AB54DD">
      <w:pPr>
        <w:spacing w:after="0"/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lastRenderedPageBreak/>
        <w:t>Locatie</w:t>
      </w:r>
    </w:p>
    <w:p w14:paraId="4D240CBD" w14:textId="77777777" w:rsidR="00126379" w:rsidRPr="00AB54DD" w:rsidRDefault="00126379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Gemeente</w:t>
      </w:r>
      <w:r w:rsidR="00EB2F43" w:rsidRPr="00AB54DD">
        <w:rPr>
          <w:sz w:val="16"/>
          <w:szCs w:val="16"/>
        </w:rPr>
        <w:tab/>
      </w:r>
      <w:r w:rsidR="00EB2F43" w:rsidRPr="00AB54DD">
        <w:rPr>
          <w:sz w:val="16"/>
          <w:szCs w:val="16"/>
        </w:rPr>
        <w:tab/>
      </w:r>
      <w:r w:rsidR="00EB2F43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1956060675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7B098C8B" w14:textId="77777777" w:rsidR="00126379" w:rsidRPr="00AB54DD" w:rsidRDefault="00126379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Nadere plaatsaanduiding</w:t>
      </w:r>
      <w:r w:rsidR="00EB2F43" w:rsidRPr="00AB54DD">
        <w:rPr>
          <w:sz w:val="16"/>
          <w:szCs w:val="16"/>
        </w:rPr>
        <w:tab/>
      </w:r>
      <w:r w:rsidR="00AB54DD">
        <w:rPr>
          <w:sz w:val="16"/>
          <w:szCs w:val="16"/>
        </w:rPr>
        <w:tab/>
      </w:r>
      <w:r w:rsidR="00EB2F43" w:rsidRPr="00AB54DD">
        <w:rPr>
          <w:sz w:val="16"/>
          <w:szCs w:val="16"/>
        </w:rPr>
        <w:t>:</w:t>
      </w:r>
      <w:sdt>
        <w:sdtPr>
          <w:rPr>
            <w:sz w:val="16"/>
            <w:szCs w:val="16"/>
          </w:rPr>
          <w:id w:val="-1195613818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3861A130" w14:textId="77777777" w:rsidR="00126379" w:rsidRPr="00AB54DD" w:rsidRDefault="00126379">
      <w:pPr>
        <w:rPr>
          <w:sz w:val="16"/>
          <w:szCs w:val="16"/>
        </w:rPr>
      </w:pPr>
      <w:r w:rsidRPr="00AB54DD">
        <w:rPr>
          <w:sz w:val="16"/>
          <w:szCs w:val="16"/>
        </w:rPr>
        <w:t>Straat/straten</w:t>
      </w:r>
      <w:r w:rsidR="00EB2F43" w:rsidRPr="00AB54DD">
        <w:rPr>
          <w:sz w:val="16"/>
          <w:szCs w:val="16"/>
        </w:rPr>
        <w:tab/>
      </w:r>
      <w:r w:rsidR="00EB2F43" w:rsidRPr="00AB54DD">
        <w:rPr>
          <w:sz w:val="16"/>
          <w:szCs w:val="16"/>
        </w:rPr>
        <w:tab/>
      </w:r>
      <w:r w:rsidR="00EB2F43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1326974581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14718F79" w14:textId="77777777" w:rsidR="00126379" w:rsidRPr="00AB54DD" w:rsidRDefault="00126379" w:rsidP="00AB54DD">
      <w:pPr>
        <w:spacing w:after="0"/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Ligging van de leiding</w:t>
      </w:r>
    </w:p>
    <w:p w14:paraId="6399D10C" w14:textId="77777777" w:rsidR="00126379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1664976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s</w:t>
      </w:r>
      <w:r w:rsidR="00126379" w:rsidRPr="00AB54DD">
        <w:rPr>
          <w:sz w:val="16"/>
          <w:szCs w:val="16"/>
        </w:rPr>
        <w:t>tedelijk gebied</w:t>
      </w:r>
      <w:r w:rsidR="00973B35" w:rsidRPr="00AB54DD">
        <w:rPr>
          <w:sz w:val="16"/>
          <w:szCs w:val="16"/>
        </w:rPr>
        <w:tab/>
      </w:r>
      <w:r w:rsidR="00973B35" w:rsidRPr="00AB54DD">
        <w:rPr>
          <w:sz w:val="16"/>
          <w:szCs w:val="16"/>
        </w:rPr>
        <w:tab/>
      </w:r>
      <w:sdt>
        <w:sdtPr>
          <w:rPr>
            <w:sz w:val="16"/>
            <w:szCs w:val="16"/>
          </w:rPr>
          <w:id w:val="507485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l</w:t>
      </w:r>
      <w:r w:rsidR="00126379" w:rsidRPr="00AB54DD">
        <w:rPr>
          <w:sz w:val="16"/>
          <w:szCs w:val="16"/>
        </w:rPr>
        <w:t>andelijk gebied</w:t>
      </w:r>
    </w:p>
    <w:p w14:paraId="1EF5AD20" w14:textId="77777777" w:rsidR="00126379" w:rsidRPr="00AB54DD" w:rsidRDefault="005705E6">
      <w:pPr>
        <w:rPr>
          <w:sz w:val="16"/>
          <w:szCs w:val="16"/>
        </w:rPr>
      </w:pPr>
      <w:sdt>
        <w:sdtPr>
          <w:rPr>
            <w:sz w:val="16"/>
            <w:szCs w:val="16"/>
          </w:rPr>
          <w:id w:val="1363478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i</w:t>
      </w:r>
      <w:r w:rsidR="00126379" w:rsidRPr="00AB54DD">
        <w:rPr>
          <w:sz w:val="16"/>
          <w:szCs w:val="16"/>
        </w:rPr>
        <w:t>n het wegprofiel</w:t>
      </w:r>
      <w:r w:rsidR="00973B35" w:rsidRPr="00AB54DD">
        <w:rPr>
          <w:sz w:val="16"/>
          <w:szCs w:val="16"/>
        </w:rPr>
        <w:tab/>
      </w:r>
      <w:r w:rsidR="00973B35" w:rsidRPr="00AB54DD">
        <w:rPr>
          <w:sz w:val="16"/>
          <w:szCs w:val="16"/>
        </w:rPr>
        <w:tab/>
      </w:r>
      <w:sdt>
        <w:sdtPr>
          <w:rPr>
            <w:sz w:val="16"/>
            <w:szCs w:val="16"/>
          </w:rPr>
          <w:id w:val="701983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b</w:t>
      </w:r>
      <w:r w:rsidR="00126379" w:rsidRPr="00AB54DD">
        <w:rPr>
          <w:sz w:val="16"/>
          <w:szCs w:val="16"/>
        </w:rPr>
        <w:t>uiten het wegprofiel</w:t>
      </w:r>
    </w:p>
    <w:p w14:paraId="51FF7074" w14:textId="77777777" w:rsidR="00126379" w:rsidRPr="00AB54DD" w:rsidRDefault="00126379">
      <w:pPr>
        <w:rPr>
          <w:sz w:val="16"/>
          <w:szCs w:val="16"/>
        </w:rPr>
      </w:pPr>
      <w:r w:rsidRPr="00AB54DD">
        <w:rPr>
          <w:sz w:val="16"/>
          <w:szCs w:val="16"/>
        </w:rPr>
        <w:t>Eventuele andere topografische gegevens</w:t>
      </w:r>
    </w:p>
    <w:sdt>
      <w:sdtPr>
        <w:rPr>
          <w:sz w:val="16"/>
          <w:szCs w:val="16"/>
        </w:rPr>
        <w:id w:val="-1286352534"/>
        <w:placeholder>
          <w:docPart w:val="4478FDDB1A81458EB820F0A379394E25"/>
        </w:placeholder>
        <w:showingPlcHdr/>
      </w:sdtPr>
      <w:sdtEndPr/>
      <w:sdtContent>
        <w:p w14:paraId="4F89E516" w14:textId="77777777" w:rsidR="00126379" w:rsidRPr="00AB54DD" w:rsidRDefault="009A1715">
          <w:pPr>
            <w:rPr>
              <w:sz w:val="16"/>
              <w:szCs w:val="16"/>
            </w:rPr>
          </w:pPr>
          <w:r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p>
      </w:sdtContent>
    </w:sdt>
    <w:p w14:paraId="782659C0" w14:textId="77777777" w:rsidR="00126379" w:rsidRPr="00AB54DD" w:rsidRDefault="00126379" w:rsidP="00AB54DD">
      <w:pPr>
        <w:spacing w:after="0"/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Reden van de verwijdering</w:t>
      </w:r>
    </w:p>
    <w:p w14:paraId="724E1601" w14:textId="77777777" w:rsidR="00126379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1758318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v</w:t>
      </w:r>
      <w:r w:rsidR="00126379" w:rsidRPr="00AB54DD">
        <w:rPr>
          <w:sz w:val="16"/>
          <w:szCs w:val="16"/>
        </w:rPr>
        <w:t>ervanging door andere leiding</w:t>
      </w:r>
    </w:p>
    <w:p w14:paraId="38AF1CEC" w14:textId="77777777" w:rsidR="00126379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11431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w</w:t>
      </w:r>
      <w:r w:rsidR="00126379" w:rsidRPr="00AB54DD">
        <w:rPr>
          <w:sz w:val="16"/>
          <w:szCs w:val="16"/>
        </w:rPr>
        <w:t>egreconstructie</w:t>
      </w:r>
    </w:p>
    <w:p w14:paraId="30F56D9D" w14:textId="77777777" w:rsidR="00126379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2132438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l</w:t>
      </w:r>
      <w:r w:rsidR="00126379" w:rsidRPr="00AB54DD">
        <w:rPr>
          <w:sz w:val="16"/>
          <w:szCs w:val="16"/>
        </w:rPr>
        <w:t>eiding- en/of kabelwerken door derden</w:t>
      </w:r>
    </w:p>
    <w:p w14:paraId="527AFEBE" w14:textId="77777777" w:rsidR="00126379" w:rsidRPr="00AB54DD" w:rsidRDefault="005705E6" w:rsidP="00AB54DD">
      <w:pPr>
        <w:spacing w:after="0"/>
        <w:rPr>
          <w:sz w:val="16"/>
          <w:szCs w:val="16"/>
        </w:rPr>
      </w:pPr>
      <w:sdt>
        <w:sdtPr>
          <w:rPr>
            <w:sz w:val="16"/>
            <w:szCs w:val="16"/>
          </w:rPr>
          <w:id w:val="169686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F43"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sdtContent>
      </w:sdt>
      <w:r w:rsidR="00484672">
        <w:rPr>
          <w:sz w:val="16"/>
          <w:szCs w:val="16"/>
        </w:rPr>
        <w:t xml:space="preserve"> </w:t>
      </w:r>
      <w:r w:rsidR="00973B35" w:rsidRPr="00AB54DD">
        <w:rPr>
          <w:sz w:val="16"/>
          <w:szCs w:val="16"/>
        </w:rPr>
        <w:t>a</w:t>
      </w:r>
      <w:r w:rsidR="00126379" w:rsidRPr="00AB54DD">
        <w:rPr>
          <w:sz w:val="16"/>
          <w:szCs w:val="16"/>
        </w:rPr>
        <w:t>ndere reden(en):</w:t>
      </w:r>
    </w:p>
    <w:sdt>
      <w:sdtPr>
        <w:rPr>
          <w:sz w:val="16"/>
          <w:szCs w:val="16"/>
        </w:rPr>
        <w:id w:val="198897362"/>
        <w:placeholder>
          <w:docPart w:val="4478FDDB1A81458EB820F0A379394E25"/>
        </w:placeholder>
        <w:showingPlcHdr/>
      </w:sdtPr>
      <w:sdtEndPr/>
      <w:sdtContent>
        <w:p w14:paraId="538BAFA4" w14:textId="77777777" w:rsidR="00126379" w:rsidRPr="00AB54DD" w:rsidRDefault="009A1715">
          <w:pPr>
            <w:rPr>
              <w:sz w:val="16"/>
              <w:szCs w:val="16"/>
            </w:rPr>
          </w:pPr>
          <w:r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p>
      </w:sdtContent>
    </w:sdt>
    <w:p w14:paraId="30DE00A5" w14:textId="77777777" w:rsidR="00126379" w:rsidRPr="00AB54DD" w:rsidRDefault="00126379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Eventuele bijzonderheden</w:t>
      </w:r>
    </w:p>
    <w:sdt>
      <w:sdtPr>
        <w:rPr>
          <w:sz w:val="16"/>
          <w:szCs w:val="16"/>
        </w:rPr>
        <w:id w:val="-2114588918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p w14:paraId="4FCB7A28" w14:textId="77777777" w:rsidR="00126379" w:rsidRPr="00AB54DD" w:rsidRDefault="00EB2F43">
          <w:pPr>
            <w:rPr>
              <w:sz w:val="16"/>
              <w:szCs w:val="16"/>
            </w:rPr>
          </w:pPr>
          <w:r w:rsidRPr="00AB54DD">
            <w:rPr>
              <w:rFonts w:ascii="Segoe UI Symbol" w:eastAsia="MS Gothic" w:hAnsi="Segoe UI Symbol" w:cs="Segoe UI Symbol"/>
              <w:sz w:val="16"/>
              <w:szCs w:val="16"/>
            </w:rPr>
            <w:t>☐</w:t>
          </w:r>
        </w:p>
      </w:sdtContent>
    </w:sdt>
    <w:p w14:paraId="4C1A1D8F" w14:textId="77777777" w:rsidR="00126379" w:rsidRPr="00AB54DD" w:rsidRDefault="00126379" w:rsidP="00AB54DD">
      <w:pPr>
        <w:spacing w:after="0"/>
        <w:rPr>
          <w:sz w:val="16"/>
          <w:szCs w:val="16"/>
        </w:rPr>
      </w:pPr>
      <w:r w:rsidRPr="00AB54DD">
        <w:rPr>
          <w:sz w:val="16"/>
          <w:szCs w:val="16"/>
        </w:rPr>
        <w:t>Aanvangsdatum</w:t>
      </w:r>
      <w:r w:rsidR="00EB2F43" w:rsidRPr="00AB54DD">
        <w:rPr>
          <w:sz w:val="16"/>
          <w:szCs w:val="16"/>
        </w:rPr>
        <w:tab/>
        <w:t>:</w:t>
      </w:r>
      <w:sdt>
        <w:sdtPr>
          <w:rPr>
            <w:sz w:val="16"/>
            <w:szCs w:val="16"/>
          </w:rPr>
          <w:id w:val="-1408765962"/>
          <w:placeholder>
            <w:docPart w:val="93E0D5B125B04AD686B5E73307881308"/>
          </w:placeholder>
          <w:showingPlcHdr/>
          <w:date>
            <w:dateFormat w:val="d-M-yyyy"/>
            <w:lid w:val="nl-NL"/>
            <w:storeMappedDataAs w:val="dateTime"/>
            <w:calendar w:val="gregorian"/>
          </w:date>
        </w:sdtPr>
        <w:sdtEndPr/>
        <w:sdtContent>
          <w:r w:rsidR="00EB2F43" w:rsidRPr="00AB54DD">
            <w:rPr>
              <w:rStyle w:val="Tekstvantijdelijkeaanduiding"/>
              <w:sz w:val="16"/>
              <w:szCs w:val="16"/>
            </w:rPr>
            <w:t>Klik of tik om een datum in te voeren.</w:t>
          </w:r>
        </w:sdtContent>
      </w:sdt>
    </w:p>
    <w:p w14:paraId="20ECC64D" w14:textId="77777777" w:rsidR="00126379" w:rsidRPr="00AB54DD" w:rsidRDefault="00126379">
      <w:pPr>
        <w:rPr>
          <w:sz w:val="16"/>
          <w:szCs w:val="16"/>
        </w:rPr>
      </w:pPr>
      <w:r w:rsidRPr="00AB54DD">
        <w:rPr>
          <w:sz w:val="16"/>
          <w:szCs w:val="16"/>
        </w:rPr>
        <w:t>Vermoedelijke duur in weken en/of dagen</w:t>
      </w:r>
      <w:r w:rsidR="00EB2F43" w:rsidRPr="00AB54DD">
        <w:rPr>
          <w:sz w:val="16"/>
          <w:szCs w:val="16"/>
        </w:rPr>
        <w:t xml:space="preserve"> : </w:t>
      </w:r>
      <w:sdt>
        <w:sdtPr>
          <w:rPr>
            <w:sz w:val="16"/>
            <w:szCs w:val="16"/>
          </w:rPr>
          <w:id w:val="335580004"/>
          <w:placeholder>
            <w:docPart w:val="4478FDDB1A81458EB820F0A379394E25"/>
          </w:placeholder>
          <w:showingPlcHdr/>
        </w:sdtPr>
        <w:sdtEndPr/>
        <w:sdtContent>
          <w:r w:rsidR="009A1715"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sdtContent>
      </w:sdt>
    </w:p>
    <w:p w14:paraId="36803929" w14:textId="77777777" w:rsidR="00126379" w:rsidRPr="00AB54DD" w:rsidRDefault="00126379">
      <w:pPr>
        <w:rPr>
          <w:sz w:val="16"/>
          <w:szCs w:val="16"/>
          <w:u w:val="single"/>
        </w:rPr>
      </w:pPr>
      <w:r w:rsidRPr="00AB54DD">
        <w:rPr>
          <w:sz w:val="16"/>
          <w:szCs w:val="16"/>
          <w:u w:val="single"/>
        </w:rPr>
        <w:t>Handtekening opdrachtgever en uitvoerder</w:t>
      </w:r>
    </w:p>
    <w:p w14:paraId="701DB4C8" w14:textId="77777777" w:rsidR="00126379" w:rsidRPr="00AB54DD" w:rsidRDefault="00126379">
      <w:pPr>
        <w:rPr>
          <w:sz w:val="16"/>
          <w:szCs w:val="16"/>
        </w:rPr>
      </w:pPr>
      <w:r w:rsidRPr="00AB54DD">
        <w:rPr>
          <w:sz w:val="16"/>
          <w:szCs w:val="16"/>
        </w:rPr>
        <w:t>Opdrachtgever</w:t>
      </w:r>
      <w:r w:rsidRPr="00AB54DD">
        <w:rPr>
          <w:sz w:val="16"/>
          <w:szCs w:val="16"/>
        </w:rPr>
        <w:tab/>
      </w:r>
      <w:r w:rsidRPr="00AB54DD">
        <w:rPr>
          <w:sz w:val="16"/>
          <w:szCs w:val="16"/>
        </w:rPr>
        <w:tab/>
      </w:r>
      <w:r w:rsidRPr="00AB54DD">
        <w:rPr>
          <w:sz w:val="16"/>
          <w:szCs w:val="16"/>
        </w:rPr>
        <w:tab/>
        <w:t>uitvoerder</w:t>
      </w:r>
    </w:p>
    <w:p w14:paraId="3EAD4329" w14:textId="77777777" w:rsidR="00126379" w:rsidRPr="00AB54DD" w:rsidRDefault="005705E6">
      <w:pPr>
        <w:rPr>
          <w:sz w:val="16"/>
          <w:szCs w:val="16"/>
        </w:rPr>
      </w:pPr>
      <w:sdt>
        <w:sdtPr>
          <w:rPr>
            <w:sz w:val="16"/>
            <w:szCs w:val="16"/>
          </w:rPr>
          <w:id w:val="-100880489"/>
          <w:showingPlcHdr/>
          <w:picture/>
        </w:sdtPr>
        <w:sdtEndPr/>
        <w:sdtContent>
          <w:r w:rsidR="00EB2F43" w:rsidRPr="00AB54DD">
            <w:rPr>
              <w:noProof/>
              <w:sz w:val="16"/>
              <w:szCs w:val="16"/>
            </w:rPr>
            <w:drawing>
              <wp:inline distT="0" distB="0" distL="0" distR="0" wp14:anchorId="17F641F5" wp14:editId="5D4D011C">
                <wp:extent cx="877455" cy="877455"/>
                <wp:effectExtent l="0" t="0" r="0" b="0"/>
                <wp:docPr id="1" name="Afbeelding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0437" cy="8904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EB2F43" w:rsidRPr="00AB54DD">
        <w:rPr>
          <w:sz w:val="16"/>
          <w:szCs w:val="16"/>
        </w:rPr>
        <w:tab/>
      </w:r>
      <w:r w:rsidR="00B126E4" w:rsidRPr="00AB54DD">
        <w:rPr>
          <w:sz w:val="16"/>
          <w:szCs w:val="16"/>
        </w:rPr>
        <w:tab/>
      </w:r>
      <w:r w:rsidR="00EB2F43" w:rsidRPr="00AB54DD">
        <w:rPr>
          <w:sz w:val="16"/>
          <w:szCs w:val="16"/>
        </w:rPr>
        <w:tab/>
      </w:r>
      <w:sdt>
        <w:sdtPr>
          <w:rPr>
            <w:sz w:val="16"/>
            <w:szCs w:val="16"/>
          </w:rPr>
          <w:id w:val="1588647509"/>
          <w:showingPlcHdr/>
          <w:picture/>
        </w:sdtPr>
        <w:sdtEndPr/>
        <w:sdtContent>
          <w:r w:rsidR="00EB2F43" w:rsidRPr="00AB54DD">
            <w:rPr>
              <w:noProof/>
              <w:sz w:val="16"/>
              <w:szCs w:val="16"/>
            </w:rPr>
            <w:drawing>
              <wp:inline distT="0" distB="0" distL="0" distR="0" wp14:anchorId="6E307658" wp14:editId="543912BE">
                <wp:extent cx="868218" cy="868218"/>
                <wp:effectExtent l="0" t="0" r="8255" b="8255"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290" cy="87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sectPr w:rsidR="00126379" w:rsidRPr="00AB54DD" w:rsidSect="009D46A4">
      <w:pgSz w:w="8391" w:h="11906" w:code="1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ZMIr5sByqKD35gUBrjK12IevvbADDK1nM53CI32a9VSir/2rIjTSyAt2Exl8TSkRJox5RPS7jyS2kq1eTBPa5w==" w:salt="LzDcjVcW2N9+4aALKOmcW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DCF"/>
    <w:rsid w:val="00126379"/>
    <w:rsid w:val="00235133"/>
    <w:rsid w:val="00315E62"/>
    <w:rsid w:val="00451B5E"/>
    <w:rsid w:val="00484672"/>
    <w:rsid w:val="004F6DCF"/>
    <w:rsid w:val="005705E6"/>
    <w:rsid w:val="00973B35"/>
    <w:rsid w:val="009A1715"/>
    <w:rsid w:val="009D46A4"/>
    <w:rsid w:val="00A46648"/>
    <w:rsid w:val="00A61CE8"/>
    <w:rsid w:val="00AB13A9"/>
    <w:rsid w:val="00AB1C77"/>
    <w:rsid w:val="00AB54DD"/>
    <w:rsid w:val="00B126E4"/>
    <w:rsid w:val="00B556D4"/>
    <w:rsid w:val="00C37CB0"/>
    <w:rsid w:val="00DB2E79"/>
    <w:rsid w:val="00E914D7"/>
    <w:rsid w:val="00EB2F43"/>
    <w:rsid w:val="00FC4988"/>
    <w:rsid w:val="00FE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264C0"/>
  <w15:chartTrackingRefBased/>
  <w15:docId w15:val="{41514FCE-397D-4046-90C7-7DB00275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8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B1C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478FDDB1A81458EB820F0A379394E2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C8E1455-2854-43DE-BFEA-E42394984E73}"/>
      </w:docPartPr>
      <w:docPartBody>
        <w:p w:rsidR="005E2753" w:rsidRDefault="005E2753">
          <w:pPr>
            <w:pStyle w:val="4478FDDB1A81458EB820F0A379394E25"/>
          </w:pPr>
          <w:r w:rsidRPr="00AB54DD">
            <w:rPr>
              <w:rStyle w:val="Tekstvantijdelijkeaanduiding"/>
              <w:sz w:val="16"/>
              <w:szCs w:val="16"/>
            </w:rPr>
            <w:t>Klik of tik om tekst in te voeren.</w:t>
          </w:r>
        </w:p>
      </w:docPartBody>
    </w:docPart>
    <w:docPart>
      <w:docPartPr>
        <w:name w:val="93E0D5B125B04AD686B5E7330788130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951DF32-B108-4F1C-BE24-7F5E422C1D86}"/>
      </w:docPartPr>
      <w:docPartBody>
        <w:p w:rsidR="005E2753" w:rsidRDefault="005E2753">
          <w:pPr>
            <w:pStyle w:val="93E0D5B125B04AD686B5E73307881308"/>
          </w:pPr>
          <w:r w:rsidRPr="00AB54DD">
            <w:rPr>
              <w:rStyle w:val="Tekstvantijdelijkeaanduiding"/>
              <w:sz w:val="16"/>
              <w:szCs w:val="16"/>
            </w:rPr>
            <w:t>Klik of tik om een datum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753"/>
    <w:rsid w:val="005E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4478FDDB1A81458EB820F0A379394E25">
    <w:name w:val="4478FDDB1A81458EB820F0A379394E25"/>
  </w:style>
  <w:style w:type="paragraph" w:customStyle="1" w:styleId="93E0D5B125B04AD686B5E73307881308">
    <w:name w:val="93E0D5B125B04AD686B5E733078813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asbestwerkformulier beveiligd horende bij ac-werkplan</Template>
  <TotalTime>1</TotalTime>
  <Pages>2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de Rijck</dc:creator>
  <cp:keywords/>
  <dc:description/>
  <cp:lastModifiedBy>Dennis Smeets</cp:lastModifiedBy>
  <cp:revision>2</cp:revision>
  <dcterms:created xsi:type="dcterms:W3CDTF">2022-02-17T12:32:00Z</dcterms:created>
  <dcterms:modified xsi:type="dcterms:W3CDTF">2022-02-17T12:32:00Z</dcterms:modified>
</cp:coreProperties>
</file>